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423"/>
        <w:gridCol w:w="6602"/>
      </w:tblGrid>
      <w:tr w:rsidR="00905C7E" w:rsidRPr="001665C5" w14:paraId="76EA2BD7" w14:textId="77777777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4C8F92E6" w14:textId="212DB952" w:rsidR="00905C7E" w:rsidRPr="001665C5" w:rsidRDefault="004340EF" w:rsidP="00905C7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65C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22B47D7" wp14:editId="77D6294B">
                  <wp:extent cx="2029480" cy="1818861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95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36" cy="18236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B035207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color w:val="0F3955" w:themeColor="accent2"/>
                <w:sz w:val="28"/>
                <w:szCs w:val="28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14:paraId="096EB388" w14:textId="4ACDB6CB" w:rsidR="00905C7E" w:rsidRPr="00FB2005" w:rsidRDefault="00EA35F9" w:rsidP="001E47FF">
            <w:pPr>
              <w:pStyle w:val="Title"/>
              <w:rPr>
                <w:sz w:val="36"/>
                <w:szCs w:val="36"/>
              </w:rPr>
            </w:pPr>
            <w:r w:rsidRPr="001665C5">
              <w:rPr>
                <w:sz w:val="28"/>
                <w:szCs w:val="28"/>
              </w:rPr>
              <w:t xml:space="preserve">     </w:t>
            </w:r>
            <w:r w:rsidR="005359E0" w:rsidRPr="00FB2005">
              <w:rPr>
                <w:sz w:val="36"/>
                <w:szCs w:val="36"/>
              </w:rPr>
              <w:t>Name:</w:t>
            </w:r>
            <w:r w:rsidR="00925056" w:rsidRPr="00FB2005">
              <w:rPr>
                <w:sz w:val="36"/>
                <w:szCs w:val="36"/>
              </w:rPr>
              <w:t xml:space="preserve"> </w:t>
            </w:r>
            <w:r w:rsidR="008A6A8E" w:rsidRPr="00FB2005">
              <w:rPr>
                <w:sz w:val="36"/>
                <w:szCs w:val="36"/>
              </w:rPr>
              <w:t xml:space="preserve">Abdolreza       </w:t>
            </w:r>
            <w:r w:rsidR="00905C7E" w:rsidRPr="00FB2005">
              <w:rPr>
                <w:sz w:val="36"/>
                <w:szCs w:val="36"/>
              </w:rPr>
              <w:br/>
            </w:r>
            <w:r w:rsidRPr="00FB2005">
              <w:rPr>
                <w:sz w:val="36"/>
                <w:szCs w:val="36"/>
              </w:rPr>
              <w:t xml:space="preserve">     </w:t>
            </w:r>
            <w:r w:rsidR="005359E0" w:rsidRPr="00FB2005">
              <w:rPr>
                <w:sz w:val="36"/>
                <w:szCs w:val="36"/>
              </w:rPr>
              <w:t xml:space="preserve">Family </w:t>
            </w:r>
            <w:bookmarkStart w:id="0" w:name="_GoBack"/>
            <w:r w:rsidR="000103AA" w:rsidRPr="00FB2005">
              <w:rPr>
                <w:sz w:val="36"/>
                <w:szCs w:val="36"/>
              </w:rPr>
              <w:t xml:space="preserve">Name </w:t>
            </w:r>
            <w:bookmarkEnd w:id="0"/>
            <w:r w:rsidR="005359E0" w:rsidRPr="00FB2005">
              <w:rPr>
                <w:sz w:val="36"/>
                <w:szCs w:val="36"/>
              </w:rPr>
              <w:t>:</w:t>
            </w:r>
            <w:r w:rsidR="00925056" w:rsidRPr="00FB2005">
              <w:rPr>
                <w:sz w:val="36"/>
                <w:szCs w:val="36"/>
              </w:rPr>
              <w:t xml:space="preserve"> </w:t>
            </w:r>
            <w:r w:rsidR="008A6A8E" w:rsidRPr="00FB2005">
              <w:rPr>
                <w:sz w:val="36"/>
                <w:szCs w:val="36"/>
              </w:rPr>
              <w:t xml:space="preserve">Rouientan     </w:t>
            </w:r>
          </w:p>
        </w:tc>
      </w:tr>
      <w:tr w:rsidR="00905C7E" w:rsidRPr="001665C5" w14:paraId="54D2B300" w14:textId="77777777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10A0C33B" w14:textId="77777777" w:rsidR="00905C7E" w:rsidRPr="001665C5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26E661C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p w14:paraId="181FFBC2" w14:textId="781794DF" w:rsidR="00EA35F9" w:rsidRPr="001665C5" w:rsidRDefault="00EA35F9" w:rsidP="001E47FF">
            <w:pPr>
              <w:pStyle w:val="Heading2"/>
              <w:rPr>
                <w:sz w:val="28"/>
                <w:szCs w:val="28"/>
                <w:u w:val="none"/>
              </w:rPr>
            </w:pPr>
            <w:r w:rsidRPr="001665C5">
              <w:rPr>
                <w:sz w:val="28"/>
                <w:szCs w:val="28"/>
                <w:u w:val="none"/>
              </w:rPr>
              <w:t xml:space="preserve">Brith date : </w:t>
            </w:r>
            <w:r w:rsidR="008408B7" w:rsidRPr="001665C5"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none"/>
                <w:lang w:bidi="fa-IR"/>
              </w:rPr>
              <w:t xml:space="preserve">1967        </w:t>
            </w:r>
          </w:p>
          <w:p w14:paraId="1E09FEB2" w14:textId="77777777" w:rsidR="00EA35F9" w:rsidRPr="001665C5" w:rsidRDefault="00EA35F9" w:rsidP="00EA35F9">
            <w:pPr>
              <w:jc w:val="both"/>
              <w:rPr>
                <w:rFonts w:ascii="Garamond" w:hAnsi="Garamond"/>
                <w:b/>
                <w:bCs/>
                <w:sz w:val="28"/>
                <w:szCs w:val="28"/>
              </w:rPr>
            </w:pPr>
          </w:p>
          <w:p w14:paraId="007CB581" w14:textId="576BEE71" w:rsidR="00EA35F9" w:rsidRPr="001665C5" w:rsidRDefault="00EA35F9" w:rsidP="001E47FF">
            <w:pPr>
              <w:jc w:val="both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1665C5">
              <w:rPr>
                <w:rFonts w:asciiTheme="majorHAnsi" w:hAnsiTheme="majorHAnsi" w:cs="Georgia"/>
                <w:b/>
                <w:bCs/>
                <w:color w:val="672B46" w:themeColor="accent3" w:themeShade="80"/>
                <w:sz w:val="28"/>
                <w:szCs w:val="28"/>
              </w:rPr>
              <w:t>Brith place</w:t>
            </w:r>
            <w:r w:rsidRPr="001665C5">
              <w:rPr>
                <w:rFonts w:ascii="Garamond" w:hAnsi="Garamond"/>
                <w:b/>
                <w:bCs/>
                <w:sz w:val="28"/>
                <w:szCs w:val="28"/>
              </w:rPr>
              <w:t xml:space="preserve"> : </w:t>
            </w:r>
            <w:r w:rsidR="008408B7" w:rsidRPr="001665C5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fa-IR"/>
              </w:rPr>
              <w:t>Kouhdasht</w:t>
            </w:r>
          </w:p>
          <w:sdt>
            <w:sdtPr>
              <w:rPr>
                <w:rFonts w:ascii="Calibri" w:hAnsi="Calibri" w:cs="Calibri"/>
                <w:color w:val="0072C7"/>
                <w:sz w:val="28"/>
                <w:szCs w:val="28"/>
              </w:rPr>
              <w:id w:val="-1554227259"/>
              <w:placeholder>
                <w:docPart w:val="AD1EAC6B65AF424F94D30B70F6C5172A"/>
              </w:placeholder>
              <w:temporary/>
              <w:showingPlcHdr/>
              <w15:appearance w15:val="hidden"/>
            </w:sdtPr>
            <w:sdtEndPr/>
            <w:sdtContent>
              <w:p w14:paraId="0A77736B" w14:textId="77777777" w:rsidR="00905C7E" w:rsidRPr="001665C5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8"/>
                    <w:szCs w:val="28"/>
                  </w:rPr>
                </w:pPr>
                <w:r w:rsidRPr="001665C5">
                  <w:rPr>
                    <w:sz w:val="28"/>
                    <w:szCs w:val="28"/>
                  </w:rPr>
                  <w:t>Education</w:t>
                </w:r>
              </w:p>
            </w:sdtContent>
          </w:sdt>
          <w:p w14:paraId="380DC16B" w14:textId="2C07D9AC" w:rsidR="002013A0" w:rsidRPr="001665C5" w:rsidRDefault="00F578F1" w:rsidP="003F0A3D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Medical  Degree  </w:t>
            </w:r>
            <w:r w:rsidR="002013A0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Medical,</w:t>
            </w:r>
            <w:r w:rsidR="002013A0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2013A0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Isfahan University of Medical Sciences</w:t>
            </w:r>
            <w:r w:rsidR="007C02E8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,</w:t>
            </w:r>
          </w:p>
          <w:p w14:paraId="76E5C4FA" w14:textId="548C140B" w:rsidR="00035391" w:rsidRPr="001665C5" w:rsidRDefault="007C02E8" w:rsidP="003F0A3D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Isfahan,</w:t>
            </w:r>
            <w:r w:rsidRPr="001665C5">
              <w:rPr>
                <w:b/>
                <w:bCs/>
                <w:sz w:val="28"/>
                <w:szCs w:val="28"/>
              </w:rPr>
              <w:t xml:space="preserve"> </w:t>
            </w: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1998</w:t>
            </w:r>
          </w:p>
          <w:p w14:paraId="14726ECF" w14:textId="77777777" w:rsidR="007C02E8" w:rsidRPr="001665C5" w:rsidRDefault="007C02E8" w:rsidP="003F0A3D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  <w:p w14:paraId="67C29E5C" w14:textId="09D2F178" w:rsidR="00035391" w:rsidRPr="001665C5" w:rsidRDefault="00F578F1" w:rsidP="000C29B4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General    Surgery  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Tehran University of Medical Sciences,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Tehran,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2007</w:t>
            </w:r>
          </w:p>
          <w:p w14:paraId="08625D53" w14:textId="77777777" w:rsidR="006776AD" w:rsidRPr="001665C5" w:rsidRDefault="006776AD" w:rsidP="003F0A3D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  <w:p w14:paraId="30420CDC" w14:textId="73CA8145" w:rsidR="00035391" w:rsidRPr="001665C5" w:rsidRDefault="00F578F1" w:rsidP="00D7704B">
            <w:pPr>
              <w:pStyle w:val="ListBullet"/>
              <w:numPr>
                <w:ilvl w:val="0"/>
                <w:numId w:val="0"/>
              </w:numPr>
              <w:ind w:left="-58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Board Certified in Plastic &amp; reconstructive Surgery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Shahid Beheshti University of Medical Sciences,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Tehran,</w:t>
            </w:r>
            <w:r w:rsidR="006776AD" w:rsidRPr="001665C5">
              <w:rPr>
                <w:b/>
                <w:bCs/>
                <w:sz w:val="28"/>
                <w:szCs w:val="28"/>
              </w:rPr>
              <w:t xml:space="preserve"> </w:t>
            </w:r>
            <w:r w:rsidR="006776AD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2011</w:t>
            </w:r>
          </w:p>
          <w:p w14:paraId="515ECA6B" w14:textId="77777777" w:rsidR="00035391" w:rsidRPr="001665C5" w:rsidRDefault="00035391" w:rsidP="003F0A3D">
            <w:pPr>
              <w:pStyle w:val="ListBullet"/>
              <w:numPr>
                <w:ilvl w:val="0"/>
                <w:numId w:val="0"/>
              </w:numPr>
              <w:ind w:left="-5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2C7C6DB9" w14:textId="6285401A" w:rsidR="0089316D" w:rsidRPr="001665C5" w:rsidRDefault="0089316D" w:rsidP="005359E0">
            <w:pPr>
              <w:ind w:left="-418"/>
              <w:rPr>
                <w:rFonts w:asciiTheme="majorHAnsi" w:hAnsiTheme="majorHAnsi" w:cs="Georgia"/>
                <w:b/>
                <w:bCs/>
                <w:color w:val="672B46" w:themeColor="accent3" w:themeShade="80"/>
                <w:sz w:val="28"/>
                <w:szCs w:val="28"/>
                <w:u w:val="single"/>
              </w:rPr>
            </w:pPr>
            <w:r w:rsidRPr="001665C5">
              <w:rPr>
                <w:rFonts w:asciiTheme="majorHAnsi" w:hAnsiTheme="majorHAnsi" w:cs="Georgia"/>
                <w:b/>
                <w:bCs/>
                <w:color w:val="672B46" w:themeColor="accent3" w:themeShade="80"/>
                <w:sz w:val="28"/>
                <w:szCs w:val="28"/>
                <w:u w:val="single"/>
              </w:rPr>
              <w:t xml:space="preserve">       ACADEMIC  POSITIONS</w:t>
            </w:r>
          </w:p>
          <w:p w14:paraId="0F5BA7AE" w14:textId="77777777" w:rsidR="0089316D" w:rsidRPr="001665C5" w:rsidRDefault="0089316D" w:rsidP="0089316D">
            <w:pPr>
              <w:ind w:left="-284"/>
              <w:rPr>
                <w:rFonts w:asciiTheme="majorHAnsi" w:hAnsiTheme="majorHAnsi" w:cs="Georgia"/>
                <w:b/>
                <w:bCs/>
                <w:color w:val="672B46" w:themeColor="accent3" w:themeShade="80"/>
                <w:sz w:val="28"/>
                <w:szCs w:val="28"/>
                <w:u w:val="single"/>
              </w:rPr>
            </w:pPr>
          </w:p>
          <w:p w14:paraId="512B6E28" w14:textId="5C379BAF" w:rsidR="00866CF4" w:rsidRPr="001665C5" w:rsidRDefault="00866CF4" w:rsidP="00020C7B">
            <w:pPr>
              <w:ind w:left="32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Fonts w:ascii="Tahoma" w:hAnsi="Tahoma" w:cs="Tahoma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20C7B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Associate professor </w:t>
            </w: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of  Plastic  and  Reconstructive  Surgery  ,  Shahid Beheshti   University  of  Medical   sciences (SBMU)</w:t>
            </w:r>
          </w:p>
          <w:p w14:paraId="73AB1D8D" w14:textId="77777777" w:rsidR="001A18C8" w:rsidRPr="001665C5" w:rsidRDefault="001A18C8" w:rsidP="00020C7B">
            <w:pPr>
              <w:ind w:left="32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  <w:p w14:paraId="6F4CCB9E" w14:textId="702C6EFF" w:rsidR="001A18C8" w:rsidRPr="001665C5" w:rsidRDefault="001A18C8" w:rsidP="00020C7B">
            <w:pPr>
              <w:ind w:left="32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The head of burn department of 15 Khordad Hospital , 2013</w:t>
            </w:r>
          </w:p>
          <w:p w14:paraId="3D070286" w14:textId="77777777" w:rsidR="00E9722A" w:rsidRPr="001665C5" w:rsidRDefault="00E9722A" w:rsidP="00020C7B">
            <w:pPr>
              <w:ind w:left="32"/>
              <w:rPr>
                <w:rFonts w:ascii="Tahoma" w:hAnsi="Tahoma" w:cs="Tahoma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705FB139" w14:textId="7B57C239" w:rsidR="00905C7E" w:rsidRPr="001665C5" w:rsidRDefault="00032DFC" w:rsidP="00A6360E">
            <w:pPr>
              <w:ind w:left="32"/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The head of the clinic and emergency department of 15 Khordad Hospital from </w:t>
            </w:r>
            <w:r w:rsidR="00A6360E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2013</w:t>
            </w:r>
            <w:r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9722A" w:rsidRPr="001665C5">
              <w:rPr>
                <w:rStyle w:val="hps"/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till now </w:t>
            </w:r>
          </w:p>
          <w:p w14:paraId="22A5FC74" w14:textId="0BCDC009" w:rsidR="00E9722A" w:rsidRPr="001665C5" w:rsidRDefault="00E9722A" w:rsidP="00A6360E">
            <w:pPr>
              <w:ind w:left="32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05C7E" w:rsidRPr="001665C5" w14:paraId="271C3E93" w14:textId="77777777" w:rsidTr="00905C7E">
        <w:trPr>
          <w:trHeight w:val="1164"/>
        </w:trPr>
        <w:tc>
          <w:tcPr>
            <w:tcW w:w="719" w:type="dxa"/>
          </w:tcPr>
          <w:p w14:paraId="3229DE11" w14:textId="77777777" w:rsidR="00905C7E" w:rsidRPr="001665C5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F3955" w:themeColor="accent2"/>
                <w:sz w:val="28"/>
                <w:szCs w:val="28"/>
              </w:rPr>
            </w:pPr>
          </w:p>
        </w:tc>
        <w:tc>
          <w:tcPr>
            <w:tcW w:w="2941" w:type="dxa"/>
            <w:gridSpan w:val="2"/>
          </w:tcPr>
          <w:p w14:paraId="0B390E91" w14:textId="77777777" w:rsidR="00905C7E" w:rsidRPr="001665C5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F3955" w:themeColor="accent2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26F082BB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73D4004B" w14:textId="77777777" w:rsidR="00905C7E" w:rsidRPr="001665C5" w:rsidRDefault="00905C7E" w:rsidP="0022246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05C7E" w:rsidRPr="001665C5" w14:paraId="4600E66C" w14:textId="77777777" w:rsidTr="00905C7E">
        <w:trPr>
          <w:trHeight w:val="543"/>
        </w:trPr>
        <w:tc>
          <w:tcPr>
            <w:tcW w:w="719" w:type="dxa"/>
          </w:tcPr>
          <w:p w14:paraId="019954AA" w14:textId="77777777" w:rsidR="00905C7E" w:rsidRPr="001665C5" w:rsidRDefault="00905C7E" w:rsidP="006D79A8">
            <w:pPr>
              <w:pStyle w:val="Information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51A744" w14:textId="77777777" w:rsidR="00905C7E" w:rsidRPr="001665C5" w:rsidRDefault="00905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color w:val="666666"/>
                <w:sz w:val="28"/>
                <w:szCs w:val="28"/>
              </w:rPr>
            </w:pPr>
            <w:r w:rsidRPr="001665C5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7AF97B1" wp14:editId="471F0875">
                      <wp:extent cx="347345" cy="295275"/>
                      <wp:effectExtent l="0" t="0" r="0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345" cy="2952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27BCF" id="Group 21" o:spid="_x0000_s1026" alt="gps icon" style="width:27.35pt;height:23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FgV44lBF4BwrHsJseyK8cSAs8CWTvv&#10;JseyK8cSAs8CWTvvJseyK8cSAs8CieLsJseyK8cSAs8CieLs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Up8MA&#10;AADcAAAADwAAAGRycy9kb3ducmV2LnhtbERPS4vCMBC+L/gfwgheRNPVRbQaRRZkl8WDz4O3sRnb&#10;YjOpTVbrvzeC4G0+vudMZrUpxJUql1tW8NmNQBAnVuecKthtF50hCOeRNRaWScGdHMymjY8Jxtre&#10;eE3XjU9FCGEXo4LM+zKW0iUZGXRdWxIH7mQrgz7AKpW6wlsIN4XsRdFAGsw5NGRY0ndGyXnzbxQs&#10;B3/p/vwT9e/t1XGo8TC6tKVWqtWs52MQnmr/Fr/cvzrM/+r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Up8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05010925" w14:textId="478D4E22" w:rsidR="0013527E" w:rsidRPr="001665C5" w:rsidRDefault="00925056" w:rsidP="0013527E">
            <w:pPr>
              <w:pStyle w:val="Information"/>
              <w:rPr>
                <w:b/>
                <w:bCs/>
                <w:sz w:val="26"/>
                <w:szCs w:val="26"/>
              </w:rPr>
            </w:pPr>
            <w:r w:rsidRPr="001665C5">
              <w:rPr>
                <w:rFonts w:ascii="Garamond" w:hAnsi="Garamond"/>
                <w:b/>
                <w:bCs/>
                <w:sz w:val="26"/>
                <w:szCs w:val="26"/>
              </w:rPr>
              <w:t>15 Khordad university medical center, Azodi street,Karimkhan Blv. Tehran – Iran</w:t>
            </w:r>
          </w:p>
        </w:tc>
        <w:tc>
          <w:tcPr>
            <w:tcW w:w="423" w:type="dxa"/>
            <w:vMerge/>
          </w:tcPr>
          <w:p w14:paraId="13C872C3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0BE75DA9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4D92E0CB" w14:textId="77777777" w:rsidTr="00905C7E">
        <w:trPr>
          <w:trHeight w:val="183"/>
        </w:trPr>
        <w:tc>
          <w:tcPr>
            <w:tcW w:w="719" w:type="dxa"/>
          </w:tcPr>
          <w:p w14:paraId="2B94A8C2" w14:textId="77777777" w:rsidR="00905C7E" w:rsidRPr="001665C5" w:rsidRDefault="00905C7E" w:rsidP="00222466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11AE70F" w14:textId="77777777" w:rsidR="00905C7E" w:rsidRPr="001665C5" w:rsidRDefault="00905C7E" w:rsidP="00222466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6"/>
                <w:szCs w:val="26"/>
              </w:rPr>
            </w:pPr>
          </w:p>
        </w:tc>
        <w:tc>
          <w:tcPr>
            <w:tcW w:w="423" w:type="dxa"/>
            <w:vMerge/>
          </w:tcPr>
          <w:p w14:paraId="001ECFFE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391DF6D3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114A6369" w14:textId="77777777" w:rsidTr="00905C7E">
        <w:trPr>
          <w:trHeight w:val="624"/>
        </w:trPr>
        <w:tc>
          <w:tcPr>
            <w:tcW w:w="719" w:type="dxa"/>
          </w:tcPr>
          <w:p w14:paraId="16C69B8C" w14:textId="77777777" w:rsidR="00905C7E" w:rsidRPr="001665C5" w:rsidRDefault="00905C7E" w:rsidP="006D79A8">
            <w:pPr>
              <w:pStyle w:val="Information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4A0E7E" w14:textId="77777777" w:rsidR="00905C7E" w:rsidRPr="001665C5" w:rsidRDefault="00905C7E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  <w:r w:rsidRPr="001665C5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A5C67C0" wp14:editId="6604FB8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E8743C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01AE04D" w14:textId="05BF76BE" w:rsidR="00905C7E" w:rsidRPr="001665C5" w:rsidRDefault="008408B7" w:rsidP="00380FD1">
            <w:pPr>
              <w:pStyle w:val="Information"/>
              <w:rPr>
                <w:b/>
                <w:bCs/>
                <w:sz w:val="26"/>
                <w:szCs w:val="26"/>
              </w:rPr>
            </w:pPr>
            <w:r w:rsidRPr="001665C5">
              <w:rPr>
                <w:rFonts w:ascii="Garamond" w:hAnsi="Garamond"/>
                <w:b/>
                <w:bCs/>
                <w:sz w:val="26"/>
                <w:szCs w:val="26"/>
              </w:rPr>
              <w:t>00982188902155-9</w:t>
            </w:r>
          </w:p>
        </w:tc>
        <w:tc>
          <w:tcPr>
            <w:tcW w:w="423" w:type="dxa"/>
            <w:vMerge/>
          </w:tcPr>
          <w:p w14:paraId="421BAC5C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3AB01CB7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2606D452" w14:textId="77777777" w:rsidTr="00905C7E">
        <w:trPr>
          <w:trHeight w:val="183"/>
        </w:trPr>
        <w:tc>
          <w:tcPr>
            <w:tcW w:w="719" w:type="dxa"/>
          </w:tcPr>
          <w:p w14:paraId="6DD47F32" w14:textId="77777777" w:rsidR="00905C7E" w:rsidRPr="001665C5" w:rsidRDefault="00905C7E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C208905" w14:textId="77777777" w:rsidR="00905C7E" w:rsidRPr="001665C5" w:rsidRDefault="00905C7E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6"/>
                <w:szCs w:val="26"/>
              </w:rPr>
            </w:pPr>
          </w:p>
        </w:tc>
        <w:tc>
          <w:tcPr>
            <w:tcW w:w="423" w:type="dxa"/>
            <w:vMerge/>
          </w:tcPr>
          <w:p w14:paraId="57352F00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2E58F6F5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0B68349C" w14:textId="77777777" w:rsidTr="00905C7E">
        <w:trPr>
          <w:trHeight w:val="633"/>
        </w:trPr>
        <w:tc>
          <w:tcPr>
            <w:tcW w:w="719" w:type="dxa"/>
          </w:tcPr>
          <w:p w14:paraId="6F0C13EB" w14:textId="77777777" w:rsidR="00905C7E" w:rsidRPr="001665C5" w:rsidRDefault="00905C7E" w:rsidP="006D79A8">
            <w:pPr>
              <w:pStyle w:val="Information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651F2C" w14:textId="77777777" w:rsidR="00905C7E" w:rsidRPr="001665C5" w:rsidRDefault="00905C7E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  <w:r w:rsidRPr="001665C5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8324E85" wp14:editId="6CFB346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714657C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AoA&#10;AAAAAAAAIQBIVu2Q+wIAAPsCAAAUAAAAZHJzL21lZGlhL2ltYWdlMS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5B589A54" w14:textId="77777777" w:rsidR="00747432" w:rsidRPr="001665C5" w:rsidRDefault="008A6A8E" w:rsidP="00380FD1">
            <w:pPr>
              <w:pStyle w:val="Information"/>
              <w:rPr>
                <w:b/>
                <w:bCs/>
                <w:sz w:val="26"/>
                <w:szCs w:val="26"/>
              </w:rPr>
            </w:pPr>
            <w:r w:rsidRPr="001665C5">
              <w:rPr>
                <w:b/>
                <w:bCs/>
                <w:sz w:val="26"/>
                <w:szCs w:val="26"/>
              </w:rPr>
              <w:t>rouientan@gmail.</w:t>
            </w:r>
          </w:p>
          <w:p w14:paraId="6B69BE1D" w14:textId="71257E3A" w:rsidR="00905C7E" w:rsidRPr="001665C5" w:rsidRDefault="008A6A8E" w:rsidP="00380FD1">
            <w:pPr>
              <w:pStyle w:val="Information"/>
              <w:rPr>
                <w:b/>
                <w:bCs/>
                <w:sz w:val="26"/>
                <w:szCs w:val="26"/>
              </w:rPr>
            </w:pPr>
            <w:r w:rsidRPr="001665C5">
              <w:rPr>
                <w:b/>
                <w:bCs/>
                <w:sz w:val="26"/>
                <w:szCs w:val="26"/>
              </w:rPr>
              <w:t>com</w:t>
            </w:r>
          </w:p>
        </w:tc>
        <w:tc>
          <w:tcPr>
            <w:tcW w:w="423" w:type="dxa"/>
            <w:vMerge/>
          </w:tcPr>
          <w:p w14:paraId="52AF4449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28DB9823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599B5FD3" w14:textId="77777777" w:rsidTr="00905C7E">
        <w:trPr>
          <w:trHeight w:val="174"/>
        </w:trPr>
        <w:tc>
          <w:tcPr>
            <w:tcW w:w="719" w:type="dxa"/>
          </w:tcPr>
          <w:p w14:paraId="37B6F97F" w14:textId="77777777" w:rsidR="00905C7E" w:rsidRPr="001665C5" w:rsidRDefault="00905C7E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18E5927" w14:textId="77777777" w:rsidR="00905C7E" w:rsidRPr="001665C5" w:rsidRDefault="00905C7E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4CFEE2BE" w14:textId="77777777" w:rsidR="00905C7E" w:rsidRPr="001665C5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694D67FE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35CE3E2A" w14:textId="77777777" w:rsidTr="00905C7E">
        <w:trPr>
          <w:trHeight w:val="633"/>
        </w:trPr>
        <w:tc>
          <w:tcPr>
            <w:tcW w:w="719" w:type="dxa"/>
          </w:tcPr>
          <w:p w14:paraId="38B818B7" w14:textId="77777777" w:rsidR="00905C7E" w:rsidRPr="001665C5" w:rsidRDefault="00905C7E" w:rsidP="006D79A8">
            <w:pPr>
              <w:pStyle w:val="Information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998F003" w14:textId="57A0DA20" w:rsidR="00905C7E" w:rsidRPr="001665C5" w:rsidRDefault="00905C7E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  <w:sz w:val="28"/>
                <w:szCs w:val="28"/>
              </w:rPr>
            </w:pPr>
          </w:p>
        </w:tc>
        <w:tc>
          <w:tcPr>
            <w:tcW w:w="2311" w:type="dxa"/>
            <w:vAlign w:val="center"/>
          </w:tcPr>
          <w:p w14:paraId="4B3C5A29" w14:textId="50DCF2D0" w:rsidR="00905C7E" w:rsidRPr="001665C5" w:rsidRDefault="00905C7E" w:rsidP="00380FD1">
            <w:pPr>
              <w:pStyle w:val="Information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655BC423" w14:textId="77777777" w:rsidR="00905C7E" w:rsidRPr="001665C5" w:rsidRDefault="00905C7E" w:rsidP="00A14C79">
            <w:pPr>
              <w:pStyle w:val="Information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0C806C7A" w14:textId="77777777" w:rsidR="00905C7E" w:rsidRPr="001665C5" w:rsidRDefault="00905C7E" w:rsidP="005801E5">
            <w:pPr>
              <w:pStyle w:val="Heading1"/>
              <w:rPr>
                <w:szCs w:val="28"/>
              </w:rPr>
            </w:pPr>
          </w:p>
        </w:tc>
      </w:tr>
      <w:tr w:rsidR="00905C7E" w:rsidRPr="001665C5" w14:paraId="60DBA3E9" w14:textId="77777777" w:rsidTr="00905C7E">
        <w:trPr>
          <w:trHeight w:val="2448"/>
        </w:trPr>
        <w:tc>
          <w:tcPr>
            <w:tcW w:w="719" w:type="dxa"/>
          </w:tcPr>
          <w:p w14:paraId="4433B3CA" w14:textId="77777777" w:rsidR="00905C7E" w:rsidRPr="001665C5" w:rsidRDefault="00905C7E" w:rsidP="00222466">
            <w:pPr>
              <w:rPr>
                <w:rFonts w:ascii="Calibri" w:hAnsi="Calibri" w:cs="Calibri"/>
                <w:b/>
                <w:bCs/>
                <w:color w:val="0F3955" w:themeColor="accent2"/>
                <w:sz w:val="28"/>
                <w:szCs w:val="28"/>
              </w:rPr>
            </w:pPr>
          </w:p>
        </w:tc>
        <w:tc>
          <w:tcPr>
            <w:tcW w:w="2941" w:type="dxa"/>
            <w:gridSpan w:val="2"/>
          </w:tcPr>
          <w:p w14:paraId="0E8520C1" w14:textId="77777777" w:rsidR="00905C7E" w:rsidRPr="001665C5" w:rsidRDefault="00905C7E" w:rsidP="00222466">
            <w:pPr>
              <w:rPr>
                <w:rFonts w:ascii="Calibri" w:hAnsi="Calibri" w:cs="Calibri"/>
                <w:b/>
                <w:bCs/>
                <w:color w:val="0F3955" w:themeColor="accent2"/>
                <w:sz w:val="28"/>
                <w:szCs w:val="28"/>
              </w:rPr>
            </w:pPr>
          </w:p>
        </w:tc>
        <w:tc>
          <w:tcPr>
            <w:tcW w:w="423" w:type="dxa"/>
          </w:tcPr>
          <w:p w14:paraId="244653D2" w14:textId="77777777" w:rsidR="00905C7E" w:rsidRPr="001665C5" w:rsidRDefault="00905C7E" w:rsidP="0022246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02" w:type="dxa"/>
            <w:vMerge/>
          </w:tcPr>
          <w:p w14:paraId="390A729C" w14:textId="77777777" w:rsidR="00905C7E" w:rsidRPr="001665C5" w:rsidRDefault="00905C7E" w:rsidP="00222466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652C084B" w14:textId="77777777" w:rsidR="007F5B63" w:rsidRPr="001665C5" w:rsidRDefault="007F5B63" w:rsidP="006D79A8">
      <w:pPr>
        <w:pStyle w:val="BodyText"/>
        <w:rPr>
          <w:b/>
          <w:bCs/>
          <w:sz w:val="28"/>
          <w:szCs w:val="28"/>
        </w:rPr>
      </w:pPr>
    </w:p>
    <w:sectPr w:rsidR="007F5B63" w:rsidRPr="001665C5" w:rsidSect="00905C7E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0D85C" w14:textId="77777777" w:rsidR="00D262F1" w:rsidRDefault="00D262F1" w:rsidP="00590471">
      <w:r>
        <w:separator/>
      </w:r>
    </w:p>
  </w:endnote>
  <w:endnote w:type="continuationSeparator" w:id="0">
    <w:p w14:paraId="3105C3E6" w14:textId="77777777" w:rsidR="00D262F1" w:rsidRDefault="00D262F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A93CC4" w14:textId="77777777" w:rsidR="00D262F1" w:rsidRDefault="00D262F1" w:rsidP="00590471">
      <w:r>
        <w:separator/>
      </w:r>
    </w:p>
  </w:footnote>
  <w:footnote w:type="continuationSeparator" w:id="0">
    <w:p w14:paraId="6DC426BB" w14:textId="77777777" w:rsidR="00D262F1" w:rsidRDefault="00D262F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6F0A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FB13A6" wp14:editId="612DA33D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7F955ED8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+wiazdooDuBZWvWAADKHGNd0oVfjSgqgXdzV9Dfgap2mHs9z&#10;HTsCpSK9E5RWCYFCoaWhMZGYwtKD3lEUKPIt1GxlFRwtPeg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a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Z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P/+Lm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z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v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dwbEi4NqSLpiLUtuPHkBa091ySWSuZ0y&#10;VMo7GmEsVeCfXKamCQjNaiegqp11GkE+Gow+UQFfnFZ4BcAq5Yoii3qf3EGJdddZrIigQu0piwjT&#10;vsnn+gP/VKI+KQHfL69A4sGTMSBst17NAxnCm8Hz5Ve8o+3wk8SbGEt9b7N1FTnXimH7diULNy6T&#10;i2evnJWq8J2HJ8Pm8FqZGu2iQPQsZl9qldI3hK+0lqtZUlzRxSlRqNA+1j45ysv+l8+hLfU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IazU3Rq4AgSf0WhxYeY1xA/Jb16KGQqfkHr0P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7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X+A41oZ0JIZte7W62BQlhDC6tko2iFWZOdEtIr3PVgXnvB2RTwqD36oUynh2sFXF&#10;k7s7HC8TS5bdPtDE/6L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XjsU9xVzCtAp5j15OOJeQXVhWyoNQzsaMEYTP00cojaavDXZRLPiC81KvIuC3xyf76CqsA/&#10;5m1ErajGiyRnhZFMKpwxldV+L/OBGgXnCIrNzKvrDT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AqkElEcFNQoyJxYxlhVIJVFQ5MSMsaxF&#10;jGUFUkkUFDkxYyxrEWNZM8aigtIqZIxlLWIsK5BKnIMixrJmjEUFtSFkTixiLGvGWFRQoyBzYhFj&#10;WTPGooIaBZkTixjLmjEWFZQoyBjLWsRY1oyxqKBGQebEIsayZoxFBTUKMicWMZY1YywqqFGQObGI&#10;sawZY1FBjYLMiUWMZc0YiwoqFGwZY1FBrYGEsWxFjGXLGIsKahQk7bwVMZYtYywqqFGQtPNWxFi2&#10;jLGooEZBshO3IsayZYxFBTUKkp24FT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p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9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DohDNg2Dlhs03vQl3qN5jigScso/2s4RhcHb6&#10;km/dOt/zdOrK6q/E5FSvSTbAi3KMcQC5NgHtSKVRMyGRGpTGF+GHDImc0cqopfgR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7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H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kckEQPbVi6sg6q8ESMN+F2Qw0cJvSB5AOOYK2bk6GzWheJH2MZHdOyAJ3aYAEeKWzxIoRRVq&#10;mOPILINoIXkSyZm6Y39AgU6R7W9aB1FwSwKw7aRkVMHsD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Z++A4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Xtoe/m0ArbxaQ7PUq7G203/0LEgswv3vOVk3b36KwkAx5IzOskU&#10;YFELZCg08985NUjOZc3qZ5oogf09lGpsrBsm1pWjMVS6pS0/7c6jzyPALEr8nP/275NclQJZOndY&#10;Bo99H33cq1DDKHtf/N0t5jiursBUwlH2t7FMhmNi7CYnI+885d80jH/WxISsCZZzRi3IZJrZJ6WJ&#10;EItM+A46VJpHI4dGp+swKVlJTBiS9yBTpWL2jGdM2fQToySW13odJOT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v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3S+u07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fyQ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fyg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e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P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f9I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Ae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vgqwGLF0bJd5ROS+J0vjA+pqvw0TgezRa6Dn3FtGNgjhgn/Xl06jfaoP/EB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g9KgDVYhMYNty4VLl0f0l2NNRpH5VwPxklXrmEDQv1KI28c+2bO&#10;uDQ+s3OmDmXMSCbtovvPZZXUlBuuZuvZIPS8S7v+iJJ1N5YzyuiUqtrUaW9ZDLByPTDK6sLWtb4W&#10;fATSEc1bSq522/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v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T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kco&#10;KZIxjwAOtYFr54n1zx/lSKU+SUueRQHAlstAiiohbvjDVSYZfALPURrU5iFDhUJAQXfzZIa+R54X&#10;vXZy9yoS64bjRUl1TYmFT0STJrVcpUndu+BPVkDJoYeyju+LplvzhCe9GAbDnOtg18Zhz8pJC2Ks&#10;UOovS4WeDkTT9e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P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uiqC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KXT0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P4/Z+eaLrmNK9spuey2XX1mc+c/ibuCQIAExcxN9ecfu9KixBeIZwCU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Hko&#10;of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M+oHMts3hU2K8cSAs8C9YkmxzIrxxICzwJFosmxzLenUkyOZVaOJQRW&#10;E5RjmU2OhadnZTSaHAsvnmsBJhKVY5nNcyyzciwh8DpRkWhyLLM+nRICzwJFosmxzHqOJQSWBcqx&#10;zCbHMivHEgLPAkWiybHw/qwg0eRYeJxXCzBnZ+VYeFbe7ANFosmxzMqxhMD7CopEk2OZ9UmVEFgW&#10;KMcymxzLrBxLCDwLFIkmxzIrxxICzwJFosmxzMqxhMCzQJFociyzciwh8CxQJJocC69fy3A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voJyLLvJsexQKrkPTI5l&#10;V44lBF4TFIkmx7IrxxICzwJFosmx7MqxhMCzQJFociy7ciwhsCxQjmU3OZZdOZYQeBYoEk2OZVeO&#10;JQSeBYpEk2PZlWMJgWeBItHkWHblWELgWaBINDmWXTmWEDgWHMqxhMArQDiWw+RYDuVYQuBZILPz&#10;YXIsh3IsIfAskNn5MDmWQzmWEHgWyDrxMDmWQzmWEHgWyDrxM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hwOscygm4A41jOkmM5nWMZQWeBnVjOkmM5nWMZQWeBnVjOkmM5nWMZQWeBnVjOkmM5nWMZQWeB&#10;nVjO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M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V75VWzEP5Sy0&#10;pTAN2l+Z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G2Jhg+b9nv/6&#10;/TIrDmqLurDd1WwslqoAdTmXavgZ6jNH6Yyogn3VYl5i4noPKM4LvwKfpk6o8iIcDU5zFB2Sulgn&#10;JjUuziq8PtrunTjCNWQoJhKSCIFQLVTSCmFt2AzBi5AyNO+pkFFrI26OEILlO25QYe27Q3ZR9ORn&#10;N1WJF5jye/7r3USJtfTj/VWN5PcqtBilVkbOYZUqtmnGNGOwKkcKBE146mYTrnEnUR5DQZ5jheUZ&#10;GOYr0pZGehejvFEPn1gW5tvrlaRBZvuGiQrNUF6o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/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F+vzw8M9jT9s9O/QuN0M3IU2MgRNz34rf+iv2GW10tj1YO7Ug42gz&#10;o3yB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/d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7rPDnCzLg6ql7CvIla5mdwRnl1UNUXJ4r7UL15d72Xg/1J6BteqxlXtxvE&#10;AXEejKxuAbg6qFfC0PE28+S+4DwbWd0C2LJYchpdFq6y2l/B/qxep0blA4QOuh4qxHfbL4Rso1zs&#10;AJFdppe0mcNgf/I0kgkQ8en2A6Hd0+3R6EawPwlUquMrQDzBxCPsxh4G+5PwpnJ7AwQbiFewzP4K&#10;9if7xDQawefvc8hDgerxuGewPz90rVB62N0N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Ib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/v&#10;Mj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gf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RyYTANlXL66CqL8SIA37XZDBRAu/IXkA4ZgrZOfqbNSE4kXax0R274AkdJsCRIhbPkugFFWo&#10;YY4jswyiheRJJGfqjv0BBTpFtr9pHUTBLQnAtpOSUQWzLwnODnH3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S/T5&#10;8PD3Y0/bPTv0tpuhm5A6xsCJuW/Fb/2V+4w22tsejJ0akHG0mVG+RF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G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n2BtablAL0sfon9S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P8IJUUy&#10;5hHAoTZw7Tyx/vmjHKnUJ2nJsygA2HIZSFElxA1/uMokg0/gOUqD2jxkqFAIKOhunszQ98jzotdO&#10;7l5FYt1wvCiprimx8Jlo0qSWqzSpexf8yQooOfRQ1vF90XRrnvCkF8NgmHMd7No47Fk5aUGMFUr9&#10;ZanQ04Fouv5d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heULgaaBINDmWB5SKaGAiUTmWh8mxPKBURAMTicqxPEyO5aEcSwisXlCO5WFyLA8oldoG&#10;JsfyUI4lBF4VFIkmx/JQjiUEngaKRJNjeSjHEgJPA0WiybE8lGMJgaWBciwPk2N5KMcSAk8DRaLJ&#10;sTyUYwmBp4Ei0eRYHsqxhMDTQJFociwP5VhC4GmgSDQ5lodyLCFwNHgqxxICLwPhWJ4mx/JUjiUE&#10;ngYyOz9NjuWpHEsIPA1kdn6aHMtTOZYQeBqIn/g0OZanciwh8DQQP/Fp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76"/>
    <w:rsid w:val="000103AA"/>
    <w:rsid w:val="000103E7"/>
    <w:rsid w:val="00020C7B"/>
    <w:rsid w:val="0002474A"/>
    <w:rsid w:val="00032DFC"/>
    <w:rsid w:val="000333BA"/>
    <w:rsid w:val="00035391"/>
    <w:rsid w:val="00060042"/>
    <w:rsid w:val="0008685D"/>
    <w:rsid w:val="000C29B4"/>
    <w:rsid w:val="000E1F89"/>
    <w:rsid w:val="00112FD7"/>
    <w:rsid w:val="0013527E"/>
    <w:rsid w:val="00140897"/>
    <w:rsid w:val="00150ABD"/>
    <w:rsid w:val="00164182"/>
    <w:rsid w:val="001665C5"/>
    <w:rsid w:val="001A18C8"/>
    <w:rsid w:val="001B47BD"/>
    <w:rsid w:val="001E47FF"/>
    <w:rsid w:val="002013A0"/>
    <w:rsid w:val="00222466"/>
    <w:rsid w:val="00276026"/>
    <w:rsid w:val="002B4549"/>
    <w:rsid w:val="002C2C29"/>
    <w:rsid w:val="002D38AA"/>
    <w:rsid w:val="00310F17"/>
    <w:rsid w:val="003326CB"/>
    <w:rsid w:val="00376291"/>
    <w:rsid w:val="00380FD1"/>
    <w:rsid w:val="00383D02"/>
    <w:rsid w:val="003E1D13"/>
    <w:rsid w:val="003F0A3D"/>
    <w:rsid w:val="004340EF"/>
    <w:rsid w:val="00437B80"/>
    <w:rsid w:val="0045534E"/>
    <w:rsid w:val="0046203A"/>
    <w:rsid w:val="004A4F23"/>
    <w:rsid w:val="004E158A"/>
    <w:rsid w:val="005359E0"/>
    <w:rsid w:val="00546629"/>
    <w:rsid w:val="00565C77"/>
    <w:rsid w:val="0056708E"/>
    <w:rsid w:val="005801E5"/>
    <w:rsid w:val="00590471"/>
    <w:rsid w:val="005A7B13"/>
    <w:rsid w:val="005D01FA"/>
    <w:rsid w:val="005D4C02"/>
    <w:rsid w:val="00610B76"/>
    <w:rsid w:val="006265FD"/>
    <w:rsid w:val="006776AD"/>
    <w:rsid w:val="006D632C"/>
    <w:rsid w:val="006D79A8"/>
    <w:rsid w:val="006F2DBB"/>
    <w:rsid w:val="00747432"/>
    <w:rsid w:val="007575B6"/>
    <w:rsid w:val="007A6977"/>
    <w:rsid w:val="007C02E8"/>
    <w:rsid w:val="007F5B63"/>
    <w:rsid w:val="007F7E1D"/>
    <w:rsid w:val="00803A0A"/>
    <w:rsid w:val="008408B7"/>
    <w:rsid w:val="00846CB9"/>
    <w:rsid w:val="00866CF4"/>
    <w:rsid w:val="0089316D"/>
    <w:rsid w:val="00894627"/>
    <w:rsid w:val="008A1E6E"/>
    <w:rsid w:val="008A6A8E"/>
    <w:rsid w:val="008C2CFC"/>
    <w:rsid w:val="00905C7E"/>
    <w:rsid w:val="00912DC8"/>
    <w:rsid w:val="00925056"/>
    <w:rsid w:val="009475DC"/>
    <w:rsid w:val="00950D31"/>
    <w:rsid w:val="00953CCF"/>
    <w:rsid w:val="0096687F"/>
    <w:rsid w:val="00967B93"/>
    <w:rsid w:val="00983F4B"/>
    <w:rsid w:val="009860D2"/>
    <w:rsid w:val="0099360C"/>
    <w:rsid w:val="009A0A0F"/>
    <w:rsid w:val="009B581E"/>
    <w:rsid w:val="009B6A60"/>
    <w:rsid w:val="00A31464"/>
    <w:rsid w:val="00A31B16"/>
    <w:rsid w:val="00A6360E"/>
    <w:rsid w:val="00AA78C1"/>
    <w:rsid w:val="00AC6C7E"/>
    <w:rsid w:val="00B6466C"/>
    <w:rsid w:val="00C14078"/>
    <w:rsid w:val="00C257E0"/>
    <w:rsid w:val="00C37160"/>
    <w:rsid w:val="00C51B95"/>
    <w:rsid w:val="00CD681B"/>
    <w:rsid w:val="00CD6E04"/>
    <w:rsid w:val="00CE0153"/>
    <w:rsid w:val="00CE1E3D"/>
    <w:rsid w:val="00D053FA"/>
    <w:rsid w:val="00D262F1"/>
    <w:rsid w:val="00D7704B"/>
    <w:rsid w:val="00DB480C"/>
    <w:rsid w:val="00DD252C"/>
    <w:rsid w:val="00DD4052"/>
    <w:rsid w:val="00DD71F8"/>
    <w:rsid w:val="00E26AED"/>
    <w:rsid w:val="00E73AB8"/>
    <w:rsid w:val="00E90A60"/>
    <w:rsid w:val="00E9722A"/>
    <w:rsid w:val="00EA3208"/>
    <w:rsid w:val="00EA35F9"/>
    <w:rsid w:val="00EA4FC1"/>
    <w:rsid w:val="00ED47F7"/>
    <w:rsid w:val="00EE7E09"/>
    <w:rsid w:val="00F0223C"/>
    <w:rsid w:val="00F3235D"/>
    <w:rsid w:val="00F578F1"/>
    <w:rsid w:val="00F878BD"/>
    <w:rsid w:val="00FB2005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EEF8D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character" w:customStyle="1" w:styleId="hps">
    <w:name w:val="hps"/>
    <w:basedOn w:val="DefaultParagraphFont"/>
    <w:rsid w:val="00035391"/>
  </w:style>
  <w:style w:type="character" w:styleId="Emphasis">
    <w:name w:val="Emphasis"/>
    <w:basedOn w:val="DefaultParagraphFont"/>
    <w:uiPriority w:val="20"/>
    <w:qFormat/>
    <w:rsid w:val="00CD6E04"/>
    <w:rPr>
      <w:i/>
      <w:iCs/>
    </w:rPr>
  </w:style>
  <w:style w:type="character" w:customStyle="1" w:styleId="apple-converted-space">
    <w:name w:val="apple-converted-space"/>
    <w:basedOn w:val="DefaultParagraphFont"/>
    <w:rsid w:val="00CD6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in%20System\Desktop\resume\tf003831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1EAC6B65AF424F94D30B70F6C51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B7FE8-B905-46D5-BA63-461403A76F2F}"/>
      </w:docPartPr>
      <w:docPartBody>
        <w:p w:rsidR="00F22A82" w:rsidRDefault="00196A23">
          <w:pPr>
            <w:pStyle w:val="AD1EAC6B65AF424F94D30B70F6C5172A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23"/>
    <w:rsid w:val="001907AB"/>
    <w:rsid w:val="00196A23"/>
    <w:rsid w:val="00383D44"/>
    <w:rsid w:val="00525C58"/>
    <w:rsid w:val="00567FD9"/>
    <w:rsid w:val="006310C2"/>
    <w:rsid w:val="00737351"/>
    <w:rsid w:val="007927CE"/>
    <w:rsid w:val="008337BA"/>
    <w:rsid w:val="008A3786"/>
    <w:rsid w:val="00A2015D"/>
    <w:rsid w:val="00A5089C"/>
    <w:rsid w:val="00A5781A"/>
    <w:rsid w:val="00BE53D6"/>
    <w:rsid w:val="00C6375B"/>
    <w:rsid w:val="00F22A82"/>
    <w:rsid w:val="00F6258E"/>
    <w:rsid w:val="00F7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E64AE5BE644D3A8CF8690A7655F01F">
    <w:name w:val="2CE64AE5BE644D3A8CF8690A7655F01F"/>
  </w:style>
  <w:style w:type="paragraph" w:customStyle="1" w:styleId="57817E01CD3148AC99298421AFC752A8">
    <w:name w:val="57817E01CD3148AC99298421AFC752A8"/>
  </w:style>
  <w:style w:type="paragraph" w:customStyle="1" w:styleId="5F617A8D834A421B8595353091901687">
    <w:name w:val="5F617A8D834A421B8595353091901687"/>
  </w:style>
  <w:style w:type="paragraph" w:customStyle="1" w:styleId="4E25AED5C851497F8E28570646D3A8CD">
    <w:name w:val="4E25AED5C851497F8E28570646D3A8CD"/>
  </w:style>
  <w:style w:type="paragraph" w:customStyle="1" w:styleId="F67A8D47C0C1467E87B7CB0DFC894743">
    <w:name w:val="F67A8D47C0C1467E87B7CB0DFC894743"/>
  </w:style>
  <w:style w:type="paragraph" w:customStyle="1" w:styleId="B9E5F0FC9E4B4B8AAAE4D9337BB0AFDB">
    <w:name w:val="B9E5F0FC9E4B4B8AAAE4D9337BB0AFDB"/>
  </w:style>
  <w:style w:type="paragraph" w:customStyle="1" w:styleId="5764D8BBE5B541498E85940157ECB445">
    <w:name w:val="5764D8BBE5B541498E85940157ECB445"/>
  </w:style>
  <w:style w:type="paragraph" w:customStyle="1" w:styleId="934D277F9B7E455495D0240D3D766792">
    <w:name w:val="934D277F9B7E455495D0240D3D766792"/>
  </w:style>
  <w:style w:type="paragraph" w:customStyle="1" w:styleId="5C2C185F52D54C22A84176272BA77BE8">
    <w:name w:val="5C2C185F52D54C22A84176272BA77BE8"/>
  </w:style>
  <w:style w:type="paragraph" w:customStyle="1" w:styleId="D52052A6739E4A25AC39267284E7B025">
    <w:name w:val="D52052A6739E4A25AC39267284E7B025"/>
  </w:style>
  <w:style w:type="paragraph" w:customStyle="1" w:styleId="7713A8B23EE04711BEB01487A692C899">
    <w:name w:val="7713A8B23EE04711BEB01487A692C899"/>
  </w:style>
  <w:style w:type="paragraph" w:customStyle="1" w:styleId="F7C94C7155064372A245CB463541B055">
    <w:name w:val="F7C94C7155064372A245CB463541B055"/>
  </w:style>
  <w:style w:type="paragraph" w:customStyle="1" w:styleId="9355218EDB204CBCB41E7745EFFBE2D5">
    <w:name w:val="9355218EDB204CBCB41E7745EFFBE2D5"/>
  </w:style>
  <w:style w:type="paragraph" w:customStyle="1" w:styleId="3F72EED7451243D5BAEBE215625506E4">
    <w:name w:val="3F72EED7451243D5BAEBE215625506E4"/>
  </w:style>
  <w:style w:type="paragraph" w:customStyle="1" w:styleId="AFD2F51BEE1642BEB810673836D022C1">
    <w:name w:val="AFD2F51BEE1642BEB810673836D022C1"/>
  </w:style>
  <w:style w:type="paragraph" w:customStyle="1" w:styleId="C5DC8177AEAE46B285542A95EBB3B59F">
    <w:name w:val="C5DC8177AEAE46B285542A95EBB3B59F"/>
  </w:style>
  <w:style w:type="paragraph" w:customStyle="1" w:styleId="DEEC0B3B669240A3A5E7109170FB05E6">
    <w:name w:val="DEEC0B3B669240A3A5E7109170FB05E6"/>
  </w:style>
  <w:style w:type="paragraph" w:customStyle="1" w:styleId="D0594FAE4D2E4140B076504D873C7F46">
    <w:name w:val="D0594FAE4D2E4140B076504D873C7F46"/>
  </w:style>
  <w:style w:type="paragraph" w:customStyle="1" w:styleId="6D7BF1E6D81445EB8B82CDDA52E11CFA">
    <w:name w:val="6D7BF1E6D81445EB8B82CDDA52E11CFA"/>
  </w:style>
  <w:style w:type="paragraph" w:customStyle="1" w:styleId="AD1EAC6B65AF424F94D30B70F6C5172A">
    <w:name w:val="AD1EAC6B65AF424F94D30B70F6C5172A"/>
  </w:style>
  <w:style w:type="paragraph" w:customStyle="1" w:styleId="C5B7806EAC2A4B29B62687737D4870BE">
    <w:name w:val="C5B7806EAC2A4B29B62687737D4870BE"/>
  </w:style>
  <w:style w:type="paragraph" w:customStyle="1" w:styleId="B8D51F7CEC4B4E90B8A88A004F851F26">
    <w:name w:val="B8D51F7CEC4B4E90B8A88A004F851F26"/>
  </w:style>
  <w:style w:type="paragraph" w:customStyle="1" w:styleId="8C14E6851BD94E9CAF593D63A0D61CF2">
    <w:name w:val="8C14E6851BD94E9CAF593D63A0D61CF2"/>
  </w:style>
  <w:style w:type="paragraph" w:customStyle="1" w:styleId="792DC2A95515497E8A368B785D88AB64">
    <w:name w:val="792DC2A95515497E8A368B785D88AB64"/>
  </w:style>
  <w:style w:type="paragraph" w:customStyle="1" w:styleId="066FBDEFBB9043B0AED81C60AA6F7CAA">
    <w:name w:val="066FBDEFBB9043B0AED81C60AA6F7CAA"/>
  </w:style>
  <w:style w:type="paragraph" w:customStyle="1" w:styleId="A13ADDAC1DD344FCA6F52A9085C29D9B">
    <w:name w:val="A13ADDAC1DD344FCA6F52A9085C29D9B"/>
  </w:style>
  <w:style w:type="paragraph" w:customStyle="1" w:styleId="5999C6874FC140C88BD3B120100E3868">
    <w:name w:val="5999C6874FC140C88BD3B120100E3868"/>
  </w:style>
  <w:style w:type="paragraph" w:customStyle="1" w:styleId="A11E4B1900D44330A17B1995089DE52D">
    <w:name w:val="A11E4B1900D44330A17B1995089DE52D"/>
  </w:style>
  <w:style w:type="paragraph" w:customStyle="1" w:styleId="6E98209461D54F42A9B404533A4C14F0">
    <w:name w:val="6E98209461D54F42A9B404533A4C14F0"/>
  </w:style>
  <w:style w:type="paragraph" w:customStyle="1" w:styleId="41C678F0131E4D9E87FB03327AE684FB">
    <w:name w:val="41C678F0131E4D9E87FB03327AE684FB"/>
  </w:style>
  <w:style w:type="paragraph" w:customStyle="1" w:styleId="CBE690B81929454599F7173237716B9E">
    <w:name w:val="CBE690B81929454599F7173237716B9E"/>
  </w:style>
  <w:style w:type="paragraph" w:customStyle="1" w:styleId="3BB269554AD742669F378BF801129F51">
    <w:name w:val="3BB269554AD742669F378BF801129F51"/>
  </w:style>
  <w:style w:type="paragraph" w:customStyle="1" w:styleId="0FA27EEACC82481AA8924842D1E43145">
    <w:name w:val="0FA27EEACC82481AA8924842D1E43145"/>
  </w:style>
  <w:style w:type="paragraph" w:customStyle="1" w:styleId="DFB9633BF30A42779F06B04FE84D0732">
    <w:name w:val="DFB9633BF30A42779F06B04FE84D07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705785-0C43-4CAD-9C11-B8F80008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tf00383136_win32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2023-08-20T07:41:00Z</dcterms:created>
  <dcterms:modified xsi:type="dcterms:W3CDTF">2023-08-21T09:13:00Z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